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FBA80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D31C0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E2DE1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90802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B99D1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BF3BD6" w14:textId="77777777" w:rsidR="00226FCC" w:rsidRPr="00065937" w:rsidRDefault="00226FCC" w:rsidP="00226F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937">
        <w:rPr>
          <w:rFonts w:ascii="Times New Roman" w:hAnsi="Times New Roman" w:cs="Times New Roman"/>
          <w:b/>
          <w:sz w:val="28"/>
          <w:szCs w:val="28"/>
        </w:rPr>
        <w:t>Žiadosť o</w:t>
      </w:r>
      <w:r>
        <w:rPr>
          <w:rFonts w:ascii="Times New Roman" w:hAnsi="Times New Roman" w:cs="Times New Roman"/>
          <w:b/>
          <w:sz w:val="28"/>
          <w:szCs w:val="28"/>
        </w:rPr>
        <w:t> predĺženie klasifikačného obdobia</w:t>
      </w:r>
    </w:p>
    <w:p w14:paraId="0B0C4925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1BEEA122" w14:textId="77777777" w:rsidR="00226FCC" w:rsidRDefault="00226FCC" w:rsidP="00226FCC">
      <w:pPr>
        <w:spacing w:line="480" w:lineRule="auto"/>
        <w:jc w:val="both"/>
      </w:pPr>
    </w:p>
    <w:p w14:paraId="309870F6" w14:textId="208673AD" w:rsidR="00226FCC" w:rsidRDefault="00226FCC" w:rsidP="00226FC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FCC">
        <w:rPr>
          <w:rFonts w:ascii="Times New Roman" w:hAnsi="Times New Roman" w:cs="Times New Roman"/>
          <w:bCs/>
          <w:sz w:val="24"/>
          <w:szCs w:val="24"/>
        </w:rPr>
        <w:t xml:space="preserve">Dolu podpísaný zákonný zástupca </w:t>
      </w:r>
      <w:r w:rsidR="00E56918">
        <w:rPr>
          <w:rFonts w:ascii="Times New Roman" w:hAnsi="Times New Roman" w:cs="Times New Roman"/>
          <w:bCs/>
          <w:sz w:val="24"/>
          <w:szCs w:val="24"/>
        </w:rPr>
        <w:t>žiaka</w:t>
      </w:r>
      <w:r w:rsidRPr="00226FCC">
        <w:rPr>
          <w:rFonts w:ascii="Times New Roman" w:hAnsi="Times New Roman" w:cs="Times New Roman"/>
          <w:bCs/>
          <w:sz w:val="24"/>
          <w:szCs w:val="24"/>
        </w:rPr>
        <w:t>/</w:t>
      </w:r>
      <w:r w:rsidR="00E56918">
        <w:rPr>
          <w:rFonts w:ascii="Times New Roman" w:hAnsi="Times New Roman" w:cs="Times New Roman"/>
          <w:bCs/>
          <w:sz w:val="24"/>
          <w:szCs w:val="24"/>
        </w:rPr>
        <w:t>žiačky</w:t>
      </w:r>
      <w:r w:rsidRPr="00226FCC">
        <w:rPr>
          <w:rFonts w:ascii="Times New Roman" w:hAnsi="Times New Roman" w:cs="Times New Roman"/>
          <w:bCs/>
          <w:sz w:val="24"/>
          <w:szCs w:val="24"/>
        </w:rPr>
        <w:t>: ...................................................</w:t>
      </w:r>
      <w:r w:rsidR="00E56918">
        <w:rPr>
          <w:rFonts w:ascii="Times New Roman" w:hAnsi="Times New Roman" w:cs="Times New Roman"/>
          <w:bCs/>
          <w:sz w:val="24"/>
          <w:szCs w:val="24"/>
        </w:rPr>
        <w:t>............</w:t>
      </w:r>
      <w:r>
        <w:rPr>
          <w:rFonts w:ascii="Times New Roman" w:hAnsi="Times New Roman" w:cs="Times New Roman"/>
          <w:bCs/>
          <w:sz w:val="24"/>
          <w:szCs w:val="24"/>
        </w:rPr>
        <w:t xml:space="preserve"> trieda: ....................... </w:t>
      </w:r>
      <w:r w:rsidRPr="00065937">
        <w:rPr>
          <w:rFonts w:ascii="Times New Roman" w:hAnsi="Times New Roman" w:cs="Times New Roman"/>
          <w:b/>
          <w:sz w:val="24"/>
          <w:szCs w:val="24"/>
        </w:rPr>
        <w:t xml:space="preserve">žiadam </w:t>
      </w:r>
      <w:r>
        <w:rPr>
          <w:rFonts w:ascii="Times New Roman" w:hAnsi="Times New Roman" w:cs="Times New Roman"/>
          <w:b/>
          <w:sz w:val="24"/>
          <w:szCs w:val="24"/>
        </w:rPr>
        <w:t>vedenie</w:t>
      </w:r>
      <w:r w:rsidRPr="00065937">
        <w:rPr>
          <w:rFonts w:ascii="Times New Roman" w:hAnsi="Times New Roman" w:cs="Times New Roman"/>
          <w:b/>
          <w:sz w:val="24"/>
          <w:szCs w:val="24"/>
        </w:rPr>
        <w:t xml:space="preserve"> školy o</w:t>
      </w:r>
      <w:r>
        <w:rPr>
          <w:rFonts w:ascii="Times New Roman" w:hAnsi="Times New Roman" w:cs="Times New Roman"/>
          <w:b/>
          <w:sz w:val="24"/>
          <w:szCs w:val="24"/>
        </w:rPr>
        <w:t> predĺženie klasifikačného obdobia.</w:t>
      </w:r>
    </w:p>
    <w:p w14:paraId="63326AA7" w14:textId="77777777" w:rsidR="00226FCC" w:rsidRPr="00065937" w:rsidRDefault="00226FCC" w:rsidP="00226F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0796F2" w14:textId="77777777" w:rsidR="00226FCC" w:rsidRPr="00065937" w:rsidRDefault="00226FCC" w:rsidP="00226FCC">
      <w:pPr>
        <w:rPr>
          <w:rFonts w:ascii="Times New Roman" w:hAnsi="Times New Roman" w:cs="Times New Roman"/>
          <w:sz w:val="24"/>
          <w:szCs w:val="24"/>
        </w:rPr>
      </w:pPr>
    </w:p>
    <w:p w14:paraId="543672C4" w14:textId="77777777" w:rsidR="00226FCC" w:rsidRDefault="00226FCC" w:rsidP="00226FCC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Dôvod:</w:t>
      </w:r>
      <w:r>
        <w:rPr>
          <w:rFonts w:ascii="Times New Roman" w:hAnsi="Times New Roman" w:cs="Times New Roman"/>
          <w:sz w:val="24"/>
          <w:szCs w:val="24"/>
        </w:rPr>
        <w:t xml:space="preserve"> *</w:t>
      </w:r>
    </w:p>
    <w:p w14:paraId="47DDB387" w14:textId="77777777" w:rsidR="00226FCC" w:rsidRDefault="00226FCC" w:rsidP="00226FCC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1F3D1238" w14:textId="77777777" w:rsidR="00226FCC" w:rsidRPr="00065937" w:rsidRDefault="00226FCC" w:rsidP="00226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04F0AF76" w14:textId="77777777" w:rsidR="00226FCC" w:rsidRDefault="00226FCC" w:rsidP="00226FCC">
      <w:pPr>
        <w:rPr>
          <w:rFonts w:ascii="Times New Roman" w:hAnsi="Times New Roman" w:cs="Times New Roman"/>
          <w:sz w:val="24"/>
          <w:szCs w:val="24"/>
        </w:rPr>
      </w:pPr>
    </w:p>
    <w:p w14:paraId="5B68B9FD" w14:textId="77777777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BB4082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4AAE03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V .............................. dňa ....................</w:t>
      </w:r>
    </w:p>
    <w:p w14:paraId="4A699D50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0C4EA6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D60E07C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890CCE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6612EF7F" w14:textId="5EBEE29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7F7AD2F2" w14:textId="0C85FEEA" w:rsidR="005330E9" w:rsidRPr="00065937" w:rsidRDefault="005330E9" w:rsidP="00533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065937">
        <w:rPr>
          <w:rFonts w:ascii="Times New Roman" w:hAnsi="Times New Roman" w:cs="Times New Roman"/>
        </w:rPr>
        <w:t>podpis zákonného zástupcu</w:t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Pr="00065937">
        <w:rPr>
          <w:rFonts w:ascii="Times New Roman" w:hAnsi="Times New Roman" w:cs="Times New Roman"/>
        </w:rPr>
        <w:t>podpis žiaka/žiačky</w:t>
      </w:r>
    </w:p>
    <w:p w14:paraId="25FB78C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3B54AB9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3A472555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66FFC2E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12A436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F567151" w14:textId="77777777" w:rsidR="00226FCC" w:rsidRDefault="00226FCC" w:rsidP="00226FCC"/>
    <w:p w14:paraId="2401C482" w14:textId="77777777" w:rsidR="00226FCC" w:rsidRDefault="00226FCC" w:rsidP="00226FCC"/>
    <w:p w14:paraId="3E93CF6C" w14:textId="12460A31" w:rsidR="00226FCC" w:rsidRPr="0014055A" w:rsidRDefault="00226FCC" w:rsidP="00226FCC">
      <w:r>
        <w:t>*v prípade predĺženia zo zdravotných dôvodov je NUTNÉ predložiť potvrdenie od lekára</w:t>
      </w:r>
    </w:p>
    <w:p w14:paraId="0CB233CC" w14:textId="77777777" w:rsidR="00F80967" w:rsidRPr="0014055A" w:rsidRDefault="00F80967" w:rsidP="0014055A"/>
    <w:sectPr w:rsidR="00F80967" w:rsidRPr="0014055A" w:rsidSect="00F21550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616" w:bottom="2835" w:left="1616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96724" w14:textId="77777777" w:rsidR="005F25D6" w:rsidRDefault="005F25D6" w:rsidP="009D5597">
      <w:r>
        <w:separator/>
      </w:r>
    </w:p>
  </w:endnote>
  <w:endnote w:type="continuationSeparator" w:id="0">
    <w:p w14:paraId="5078DEFC" w14:textId="77777777" w:rsidR="005F25D6" w:rsidRDefault="005F25D6" w:rsidP="009D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582843136"/>
      <w:docPartObj>
        <w:docPartGallery w:val="Page Numbers (Bottom of Page)"/>
        <w:docPartUnique/>
      </w:docPartObj>
    </w:sdtPr>
    <w:sdtContent>
      <w:p w14:paraId="44B9CFCE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2765DCC4" w14:textId="77777777" w:rsidR="00472533" w:rsidRDefault="00472533" w:rsidP="004725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194696638"/>
      <w:docPartObj>
        <w:docPartGallery w:val="Page Numbers (Bottom of Page)"/>
        <w:docPartUnique/>
      </w:docPartObj>
    </w:sdtPr>
    <w:sdtContent>
      <w:p w14:paraId="02300078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14:paraId="068EA5A2" w14:textId="77777777" w:rsidR="004F65B8" w:rsidRDefault="00E51E1B" w:rsidP="00472533">
    <w:pPr>
      <w:pStyle w:val="Pta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4CA091E" wp14:editId="25CC762D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00514" w14:textId="77777777" w:rsidR="004F65B8" w:rsidRDefault="00DE3E27">
    <w:pPr>
      <w:pStyle w:val="Pt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FC98D3A" wp14:editId="723BEE2B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3C831" w14:textId="77777777" w:rsidR="005F25D6" w:rsidRDefault="005F25D6" w:rsidP="009D5597">
      <w:r>
        <w:separator/>
      </w:r>
    </w:p>
  </w:footnote>
  <w:footnote w:type="continuationSeparator" w:id="0">
    <w:p w14:paraId="4EEF1D39" w14:textId="77777777" w:rsidR="005F25D6" w:rsidRDefault="005F25D6" w:rsidP="009D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244C8" w14:textId="77777777" w:rsidR="00F57390" w:rsidRDefault="00F57390">
    <w:pPr>
      <w:pStyle w:val="Hlavi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DE719E" wp14:editId="03B989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1432800"/>
          <wp:effectExtent l="0" t="0" r="0" b="0"/>
          <wp:wrapTopAndBottom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4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E9"/>
    <w:rsid w:val="00064ADE"/>
    <w:rsid w:val="000A6BF6"/>
    <w:rsid w:val="000E4AA0"/>
    <w:rsid w:val="0014055A"/>
    <w:rsid w:val="00226FCC"/>
    <w:rsid w:val="00387949"/>
    <w:rsid w:val="00472533"/>
    <w:rsid w:val="004F65B8"/>
    <w:rsid w:val="005330E9"/>
    <w:rsid w:val="005F25D6"/>
    <w:rsid w:val="00616CAC"/>
    <w:rsid w:val="00631182"/>
    <w:rsid w:val="00746F54"/>
    <w:rsid w:val="00753E67"/>
    <w:rsid w:val="007760EA"/>
    <w:rsid w:val="00782D8C"/>
    <w:rsid w:val="00830DE1"/>
    <w:rsid w:val="0086351B"/>
    <w:rsid w:val="00940828"/>
    <w:rsid w:val="009D5597"/>
    <w:rsid w:val="00B27EBC"/>
    <w:rsid w:val="00BA6F65"/>
    <w:rsid w:val="00C16724"/>
    <w:rsid w:val="00C9420F"/>
    <w:rsid w:val="00D0543B"/>
    <w:rsid w:val="00D41629"/>
    <w:rsid w:val="00DE3E27"/>
    <w:rsid w:val="00E51E1B"/>
    <w:rsid w:val="00E56918"/>
    <w:rsid w:val="00F21550"/>
    <w:rsid w:val="00F57390"/>
    <w:rsid w:val="00F80967"/>
    <w:rsid w:val="00FB2185"/>
    <w:rsid w:val="00FC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F8E18"/>
  <w15:chartTrackingRefBased/>
  <w15:docId w15:val="{9FC5696A-EF11-4E14-AF14-0FDF2999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ova" w:eastAsiaTheme="minorHAnsi" w:hAnsi="Arial Nova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30E9"/>
    <w:rPr>
      <w:rFonts w:asciiTheme="minorHAnsi" w:eastAsiaTheme="minorEastAsia" w:hAnsiTheme="minorHAnsi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D5597"/>
  </w:style>
  <w:style w:type="paragraph" w:styleId="Pta">
    <w:name w:val="footer"/>
    <w:basedOn w:val="Normlny"/>
    <w:link w:val="Pt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D5597"/>
  </w:style>
  <w:style w:type="paragraph" w:customStyle="1" w:styleId="BasicParagraph">
    <w:name w:val="[Basic Paragraph]"/>
    <w:basedOn w:val="Normlny"/>
    <w:uiPriority w:val="99"/>
    <w:rsid w:val="00F8096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character" w:styleId="slostrany">
    <w:name w:val="page number"/>
    <w:basedOn w:val="Predvolenpsmoodseku"/>
    <w:uiPriority w:val="99"/>
    <w:semiHidden/>
    <w:unhideWhenUsed/>
    <w:rsid w:val="0047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esova.veronika\Documents\Vlastn&#233;%20&#353;abl&#243;ny%20bal&#237;ka%20Office\Hlavi&#269;kov&#253;%20papier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2022.dotx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Segešová</dc:creator>
  <cp:keywords/>
  <dc:description/>
  <cp:lastModifiedBy>Segešová  Veronika</cp:lastModifiedBy>
  <cp:revision>3</cp:revision>
  <dcterms:created xsi:type="dcterms:W3CDTF">2024-12-12T07:00:00Z</dcterms:created>
  <dcterms:modified xsi:type="dcterms:W3CDTF">2024-12-12T07:38:00Z</dcterms:modified>
</cp:coreProperties>
</file>